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E33" w:rsidRDefault="001C4AC2" w:rsidP="00860145">
      <w:pPr>
        <w:jc w:val="center"/>
        <w:rPr>
          <w:b/>
          <w:sz w:val="28"/>
        </w:rPr>
      </w:pPr>
      <w:r>
        <w:rPr>
          <w:b/>
          <w:sz w:val="28"/>
        </w:rPr>
        <w:t>PEDIDO DE JUSTIFICAÇÃO DE FALTA</w:t>
      </w: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201"/>
        <w:gridCol w:w="1067"/>
        <w:gridCol w:w="992"/>
        <w:gridCol w:w="567"/>
        <w:gridCol w:w="567"/>
        <w:gridCol w:w="993"/>
        <w:gridCol w:w="850"/>
        <w:gridCol w:w="567"/>
        <w:gridCol w:w="1091"/>
      </w:tblGrid>
      <w:tr w:rsidR="001C4AC2" w:rsidTr="00C11B27">
        <w:trPr>
          <w:trHeight w:val="469"/>
        </w:trPr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1C4AC2" w:rsidRDefault="001C4AC2" w:rsidP="00C11B27">
            <w:pPr>
              <w:spacing w:after="0" w:line="240" w:lineRule="auto"/>
              <w:jc w:val="right"/>
            </w:pPr>
            <w:r>
              <w:t>Aluno(a):</w:t>
            </w:r>
          </w:p>
        </w:tc>
        <w:sdt>
          <w:sdtPr>
            <w:alias w:val="Escrever nome"/>
            <w:tag w:val="Escrever nome"/>
            <w:id w:val="-756740143"/>
            <w:placeholder>
              <w:docPart w:val="E29171CC4D4B4D82A3D110328912E562"/>
            </w:placeholder>
          </w:sdtPr>
          <w:sdtEndPr/>
          <w:sdtContent>
            <w:tc>
              <w:tcPr>
                <w:tcW w:w="7895" w:type="dxa"/>
                <w:gridSpan w:val="9"/>
                <w:vAlign w:val="center"/>
              </w:tcPr>
              <w:p w:rsidR="001C4AC2" w:rsidRDefault="00324BF5" w:rsidP="00324BF5">
                <w:pPr>
                  <w:spacing w:after="0" w:line="240" w:lineRule="auto"/>
                </w:pPr>
                <w:r>
                  <w:t>Nome</w:t>
                </w:r>
              </w:p>
            </w:tc>
          </w:sdtContent>
        </w:sdt>
      </w:tr>
      <w:tr w:rsidR="001C4AC2" w:rsidTr="00C11B27">
        <w:trPr>
          <w:trHeight w:val="418"/>
        </w:trPr>
        <w:tc>
          <w:tcPr>
            <w:tcW w:w="13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C4AC2" w:rsidRDefault="001C4AC2" w:rsidP="00C11B27">
            <w:pPr>
              <w:spacing w:after="0" w:line="240" w:lineRule="auto"/>
              <w:jc w:val="right"/>
            </w:pPr>
            <w:r>
              <w:t>N.º:</w:t>
            </w:r>
          </w:p>
        </w:tc>
        <w:sdt>
          <w:sdtPr>
            <w:id w:val="1937627573"/>
            <w:placeholder>
              <w:docPart w:val="E29171CC4D4B4D82A3D110328912E562"/>
            </w:placeholder>
          </w:sdtPr>
          <w:sdtEndPr/>
          <w:sdtContent>
            <w:tc>
              <w:tcPr>
                <w:tcW w:w="1201" w:type="dxa"/>
                <w:tcBorders>
                  <w:bottom w:val="single" w:sz="4" w:space="0" w:color="auto"/>
                </w:tcBorders>
                <w:vAlign w:val="center"/>
              </w:tcPr>
              <w:p w:rsidR="001C4AC2" w:rsidRDefault="00554E62" w:rsidP="00554E62">
                <w:pPr>
                  <w:spacing w:after="0" w:line="240" w:lineRule="auto"/>
                  <w:jc w:val="center"/>
                </w:pPr>
                <w:r>
                  <w:t>Nº</w:t>
                </w:r>
              </w:p>
            </w:tc>
          </w:sdtContent>
        </w:sdt>
        <w:tc>
          <w:tcPr>
            <w:tcW w:w="106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C4AC2" w:rsidRDefault="001C4AC2" w:rsidP="00C11B27">
            <w:pPr>
              <w:spacing w:after="0" w:line="240" w:lineRule="auto"/>
              <w:jc w:val="right"/>
            </w:pPr>
            <w:r>
              <w:t>Ano:</w:t>
            </w:r>
          </w:p>
        </w:tc>
        <w:sdt>
          <w:sdtPr>
            <w:id w:val="-220983822"/>
            <w:placeholder>
              <w:docPart w:val="B5B65A88000F47578624D91374C47FED"/>
            </w:placeholder>
            <w:dropDownList>
              <w:listItem w:displayText="1.º" w:value="1.º"/>
              <w:listItem w:displayText="2.º" w:value="2.º"/>
              <w:listItem w:displayText="3.º" w:value="3.º"/>
            </w:dropDownList>
          </w:sdtPr>
          <w:sdtEndPr/>
          <w:sdtContent>
            <w:tc>
              <w:tcPr>
                <w:tcW w:w="992" w:type="dxa"/>
                <w:tcBorders>
                  <w:bottom w:val="single" w:sz="4" w:space="0" w:color="auto"/>
                </w:tcBorders>
                <w:vAlign w:val="center"/>
              </w:tcPr>
              <w:p w:rsidR="001C4AC2" w:rsidRDefault="00554E62" w:rsidP="00324BF5">
                <w:pPr>
                  <w:spacing w:after="0" w:line="240" w:lineRule="auto"/>
                  <w:jc w:val="center"/>
                </w:pPr>
                <w:r>
                  <w:t>1.º</w:t>
                </w:r>
              </w:p>
            </w:tc>
          </w:sdtContent>
        </w:sdt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C4AC2" w:rsidRDefault="001C4AC2" w:rsidP="00C11B27">
            <w:pPr>
              <w:spacing w:after="0" w:line="240" w:lineRule="auto"/>
              <w:jc w:val="right"/>
            </w:pPr>
            <w:r>
              <w:t>Turma:</w:t>
            </w:r>
          </w:p>
        </w:tc>
        <w:sdt>
          <w:sdtPr>
            <w:id w:val="-857727457"/>
            <w:placeholder>
              <w:docPart w:val="B5B65A88000F47578624D91374C47FED"/>
            </w:placeholder>
            <w:dropDownList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K" w:value="K"/>
            </w:dropDownList>
          </w:sdtPr>
          <w:sdtEndPr/>
          <w:sdtContent>
            <w:tc>
              <w:tcPr>
                <w:tcW w:w="993" w:type="dxa"/>
                <w:tcBorders>
                  <w:bottom w:val="single" w:sz="4" w:space="0" w:color="auto"/>
                </w:tcBorders>
                <w:vAlign w:val="center"/>
              </w:tcPr>
              <w:p w:rsidR="001C4AC2" w:rsidRDefault="00554E62" w:rsidP="00324BF5">
                <w:pPr>
                  <w:spacing w:after="0" w:line="240" w:lineRule="auto"/>
                  <w:jc w:val="center"/>
                </w:pPr>
                <w:r>
                  <w:t>A</w:t>
                </w:r>
              </w:p>
            </w:tc>
          </w:sdtContent>
        </w:sdt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C4AC2" w:rsidRDefault="001C4AC2" w:rsidP="00C11B27">
            <w:pPr>
              <w:spacing w:after="0" w:line="240" w:lineRule="auto"/>
              <w:jc w:val="right"/>
            </w:pPr>
            <w:r>
              <w:t>Curso:</w:t>
            </w:r>
          </w:p>
        </w:tc>
        <w:sdt>
          <w:sdtPr>
            <w:id w:val="-347330497"/>
            <w:placeholder>
              <w:docPart w:val="B5B65A88000F47578624D91374C47FED"/>
            </w:placeholder>
            <w:dropDownList>
              <w:listItem w:displayText="TT" w:value="TT"/>
              <w:listItem w:displayText="TAE" w:value="TAE"/>
              <w:listItem w:displayText="TAI" w:value="TAI"/>
            </w:dropDownList>
          </w:sdtPr>
          <w:sdtEndPr/>
          <w:sdtContent>
            <w:tc>
              <w:tcPr>
                <w:tcW w:w="1658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1C4AC2" w:rsidRDefault="00554E62" w:rsidP="00C11B27">
                <w:pPr>
                  <w:spacing w:after="0" w:line="240" w:lineRule="auto"/>
                </w:pPr>
                <w:r>
                  <w:t>TT</w:t>
                </w:r>
              </w:p>
            </w:tc>
          </w:sdtContent>
        </w:sdt>
      </w:tr>
      <w:tr w:rsidR="001C4AC2" w:rsidTr="00C11B27">
        <w:trPr>
          <w:trHeight w:val="836"/>
        </w:trPr>
        <w:tc>
          <w:tcPr>
            <w:tcW w:w="927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C4AC2" w:rsidRDefault="001C4AC2" w:rsidP="00C11B27">
            <w:pPr>
              <w:spacing w:after="0" w:line="240" w:lineRule="auto"/>
            </w:pPr>
            <w:r>
              <w:t>Venho por este meio requerer requerer a justificaç</w:t>
            </w:r>
            <w:r w:rsidR="00C11B27">
              <w:t>ão das seguintes faltas:</w:t>
            </w:r>
          </w:p>
        </w:tc>
      </w:tr>
      <w:tr w:rsidR="00C11B27" w:rsidTr="00554E62">
        <w:tc>
          <w:tcPr>
            <w:tcW w:w="138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11B27" w:rsidRDefault="00C11B27" w:rsidP="00C11B27">
            <w:pPr>
              <w:spacing w:after="0" w:line="240" w:lineRule="auto"/>
              <w:jc w:val="center"/>
            </w:pPr>
            <w:r>
              <w:t>N.º de faltas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11B27" w:rsidRDefault="00C11B27" w:rsidP="00C11B27">
            <w:pPr>
              <w:spacing w:after="0" w:line="240" w:lineRule="auto"/>
              <w:jc w:val="center"/>
            </w:pPr>
            <w:r>
              <w:t>Disciplina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11B27" w:rsidRDefault="00C11B27" w:rsidP="00C11B27">
            <w:pPr>
              <w:spacing w:after="0" w:line="240" w:lineRule="auto"/>
              <w:jc w:val="center"/>
            </w:pPr>
            <w:r>
              <w:t>No dia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11B27" w:rsidRDefault="00C11B27" w:rsidP="00C11B27">
            <w:pPr>
              <w:spacing w:after="0" w:line="240" w:lineRule="auto"/>
              <w:jc w:val="center"/>
            </w:pPr>
            <w:r>
              <w:t>Das</w:t>
            </w:r>
          </w:p>
        </w:tc>
        <w:tc>
          <w:tcPr>
            <w:tcW w:w="109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11B27" w:rsidRDefault="00C11B27" w:rsidP="00C11B27">
            <w:pPr>
              <w:spacing w:after="0" w:line="240" w:lineRule="auto"/>
              <w:jc w:val="center"/>
            </w:pPr>
            <w:r>
              <w:t>às</w:t>
            </w:r>
          </w:p>
        </w:tc>
      </w:tr>
      <w:tr w:rsidR="00C11B27" w:rsidTr="00554E62">
        <w:trPr>
          <w:trHeight w:val="425"/>
        </w:trPr>
        <w:sdt>
          <w:sdtPr>
            <w:alias w:val="Indicar nº de faltas"/>
            <w:tag w:val="Indicar nº de faltas"/>
            <w:id w:val="715547795"/>
            <w:placeholder>
              <w:docPart w:val="E29171CC4D4B4D82A3D110328912E562"/>
            </w:placeholder>
          </w:sdtPr>
          <w:sdtEndPr/>
          <w:sdtContent>
            <w:tc>
              <w:tcPr>
                <w:tcW w:w="1384" w:type="dxa"/>
                <w:vAlign w:val="center"/>
              </w:tcPr>
              <w:p w:rsidR="00C11B27" w:rsidRDefault="00554E62" w:rsidP="00554E62">
                <w:pPr>
                  <w:spacing w:after="0" w:line="240" w:lineRule="auto"/>
                  <w:ind w:left="708" w:hanging="708"/>
                  <w:jc w:val="center"/>
                </w:pPr>
                <w:r>
                  <w:t>2</w:t>
                </w:r>
              </w:p>
            </w:tc>
          </w:sdtContent>
        </w:sdt>
        <w:tc>
          <w:tcPr>
            <w:tcW w:w="3827" w:type="dxa"/>
            <w:gridSpan w:val="4"/>
            <w:vAlign w:val="center"/>
          </w:tcPr>
          <w:p w:rsidR="00C11B27" w:rsidRDefault="00C11B27" w:rsidP="00C11B27">
            <w:pPr>
              <w:spacing w:after="0" w:line="240" w:lineRule="auto"/>
            </w:pPr>
          </w:p>
        </w:tc>
        <w:sdt>
          <w:sdtPr>
            <w:id w:val="-548533285"/>
            <w:placeholder>
              <w:docPart w:val="AFE3AFE39722419A8DFD200DA587259F"/>
            </w:placeholder>
            <w:date w:fullDate="2021-05-01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1560" w:type="dxa"/>
                <w:gridSpan w:val="2"/>
                <w:vAlign w:val="center"/>
              </w:tcPr>
              <w:p w:rsidR="00C11B27" w:rsidRDefault="00351F98" w:rsidP="00554E62">
                <w:pPr>
                  <w:spacing w:after="0" w:line="240" w:lineRule="auto"/>
                  <w:jc w:val="center"/>
                </w:pPr>
                <w:r>
                  <w:t>01/05/2021</w:t>
                </w:r>
              </w:p>
            </w:tc>
          </w:sdtContent>
        </w:sdt>
        <w:tc>
          <w:tcPr>
            <w:tcW w:w="1417" w:type="dxa"/>
            <w:gridSpan w:val="2"/>
            <w:vAlign w:val="center"/>
          </w:tcPr>
          <w:p w:rsidR="00C11B27" w:rsidRDefault="00C11B27" w:rsidP="00C11B27">
            <w:pPr>
              <w:spacing w:after="0" w:line="240" w:lineRule="auto"/>
            </w:pPr>
          </w:p>
        </w:tc>
        <w:tc>
          <w:tcPr>
            <w:tcW w:w="1091" w:type="dxa"/>
            <w:vAlign w:val="center"/>
          </w:tcPr>
          <w:p w:rsidR="00C11B27" w:rsidRDefault="00C11B27" w:rsidP="00C11B27">
            <w:pPr>
              <w:spacing w:after="0" w:line="240" w:lineRule="auto"/>
            </w:pPr>
          </w:p>
        </w:tc>
      </w:tr>
      <w:tr w:rsidR="00C11B27" w:rsidTr="00554E62">
        <w:trPr>
          <w:trHeight w:val="425"/>
        </w:trPr>
        <w:sdt>
          <w:sdtPr>
            <w:alias w:val="Indicar nº de faltas"/>
            <w:tag w:val="Indicar nº de faltas"/>
            <w:id w:val="-1191143932"/>
            <w:placeholder>
              <w:docPart w:val="9D71C0EF4F5F4388A93F9A5ECA6A554D"/>
            </w:placeholder>
          </w:sdtPr>
          <w:sdtEndPr/>
          <w:sdtContent>
            <w:tc>
              <w:tcPr>
                <w:tcW w:w="1384" w:type="dxa"/>
                <w:vAlign w:val="center"/>
              </w:tcPr>
              <w:p w:rsidR="00C11B27" w:rsidRDefault="00554E62" w:rsidP="00554E62">
                <w:pPr>
                  <w:spacing w:after="0" w:line="240" w:lineRule="auto"/>
                  <w:jc w:val="center"/>
                </w:pPr>
                <w:r>
                  <w:t>0</w:t>
                </w:r>
              </w:p>
            </w:tc>
          </w:sdtContent>
        </w:sdt>
        <w:tc>
          <w:tcPr>
            <w:tcW w:w="3827" w:type="dxa"/>
            <w:gridSpan w:val="4"/>
            <w:vAlign w:val="center"/>
          </w:tcPr>
          <w:p w:rsidR="00C11B27" w:rsidRDefault="00C11B27" w:rsidP="00C11B27">
            <w:pPr>
              <w:spacing w:after="0" w:line="240" w:lineRule="auto"/>
            </w:pPr>
          </w:p>
        </w:tc>
        <w:sdt>
          <w:sdtPr>
            <w:id w:val="457221470"/>
            <w:placeholder>
              <w:docPart w:val="2A5FAE3C17A84A438DCC9ED5959FBEE1"/>
            </w:placeholder>
            <w:date w:fullDate="2021-05-01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1560" w:type="dxa"/>
                <w:gridSpan w:val="2"/>
                <w:vAlign w:val="center"/>
              </w:tcPr>
              <w:p w:rsidR="00C11B27" w:rsidRDefault="00351F98" w:rsidP="00554E62">
                <w:pPr>
                  <w:spacing w:after="0" w:line="240" w:lineRule="auto"/>
                  <w:jc w:val="center"/>
                </w:pPr>
                <w:r>
                  <w:t>01/05/2021</w:t>
                </w:r>
              </w:p>
            </w:tc>
          </w:sdtContent>
        </w:sdt>
        <w:tc>
          <w:tcPr>
            <w:tcW w:w="1417" w:type="dxa"/>
            <w:gridSpan w:val="2"/>
            <w:vAlign w:val="center"/>
          </w:tcPr>
          <w:p w:rsidR="00C11B27" w:rsidRDefault="00C11B27" w:rsidP="00C11B27">
            <w:pPr>
              <w:spacing w:after="0" w:line="240" w:lineRule="auto"/>
            </w:pPr>
          </w:p>
        </w:tc>
        <w:tc>
          <w:tcPr>
            <w:tcW w:w="1091" w:type="dxa"/>
            <w:vAlign w:val="center"/>
          </w:tcPr>
          <w:p w:rsidR="00C11B27" w:rsidRDefault="00C11B27" w:rsidP="00C11B27">
            <w:pPr>
              <w:spacing w:after="0" w:line="240" w:lineRule="auto"/>
            </w:pPr>
          </w:p>
        </w:tc>
      </w:tr>
      <w:tr w:rsidR="00C11B27" w:rsidTr="00554E62">
        <w:trPr>
          <w:trHeight w:val="425"/>
        </w:trPr>
        <w:sdt>
          <w:sdtPr>
            <w:alias w:val="Indicar nº de faltas"/>
            <w:tag w:val="Indicar nº de faltas"/>
            <w:id w:val="-1411380795"/>
            <w:placeholder>
              <w:docPart w:val="16C74AB706444A3CA2090FD5B14629A2"/>
            </w:placeholder>
          </w:sdtPr>
          <w:sdtEndPr/>
          <w:sdtContent>
            <w:tc>
              <w:tcPr>
                <w:tcW w:w="1384" w:type="dxa"/>
                <w:vAlign w:val="center"/>
              </w:tcPr>
              <w:p w:rsidR="00C11B27" w:rsidRDefault="00554E62" w:rsidP="00554E62">
                <w:pPr>
                  <w:spacing w:after="0" w:line="240" w:lineRule="auto"/>
                  <w:jc w:val="center"/>
                </w:pPr>
                <w:r>
                  <w:t>0</w:t>
                </w:r>
              </w:p>
            </w:tc>
          </w:sdtContent>
        </w:sdt>
        <w:tc>
          <w:tcPr>
            <w:tcW w:w="3827" w:type="dxa"/>
            <w:gridSpan w:val="4"/>
            <w:vAlign w:val="center"/>
          </w:tcPr>
          <w:p w:rsidR="00C11B27" w:rsidRDefault="00C11B27" w:rsidP="00C11B27">
            <w:pPr>
              <w:spacing w:after="0" w:line="240" w:lineRule="auto"/>
            </w:pPr>
          </w:p>
        </w:tc>
        <w:sdt>
          <w:sdtPr>
            <w:id w:val="-599563276"/>
            <w:placeholder>
              <w:docPart w:val="C483B8946A924F82AEDDA24D0A543631"/>
            </w:placeholder>
            <w:date w:fullDate="2021-05-01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1560" w:type="dxa"/>
                <w:gridSpan w:val="2"/>
                <w:vAlign w:val="center"/>
              </w:tcPr>
              <w:p w:rsidR="00C11B27" w:rsidRDefault="00351F98" w:rsidP="00554E62">
                <w:pPr>
                  <w:spacing w:after="0" w:line="240" w:lineRule="auto"/>
                  <w:jc w:val="center"/>
                </w:pPr>
                <w:r>
                  <w:t>01/05/2021</w:t>
                </w:r>
              </w:p>
            </w:tc>
          </w:sdtContent>
        </w:sdt>
        <w:tc>
          <w:tcPr>
            <w:tcW w:w="1417" w:type="dxa"/>
            <w:gridSpan w:val="2"/>
            <w:vAlign w:val="center"/>
          </w:tcPr>
          <w:p w:rsidR="00C11B27" w:rsidRDefault="00C11B27" w:rsidP="00C11B27">
            <w:pPr>
              <w:spacing w:after="0" w:line="240" w:lineRule="auto"/>
            </w:pPr>
          </w:p>
        </w:tc>
        <w:tc>
          <w:tcPr>
            <w:tcW w:w="1091" w:type="dxa"/>
            <w:vAlign w:val="center"/>
          </w:tcPr>
          <w:p w:rsidR="00C11B27" w:rsidRDefault="00C11B27" w:rsidP="00C11B27">
            <w:pPr>
              <w:spacing w:after="0" w:line="240" w:lineRule="auto"/>
            </w:pPr>
          </w:p>
        </w:tc>
      </w:tr>
      <w:tr w:rsidR="00C11B27" w:rsidTr="00554E62">
        <w:trPr>
          <w:trHeight w:val="425"/>
        </w:trPr>
        <w:sdt>
          <w:sdtPr>
            <w:alias w:val="Indicar nº de faltas"/>
            <w:tag w:val="Indicar nº de faltas"/>
            <w:id w:val="-673881820"/>
            <w:placeholder>
              <w:docPart w:val="D920F4078CDD48D0AF3E948EBFC04A26"/>
            </w:placeholder>
          </w:sdtPr>
          <w:sdtEndPr/>
          <w:sdtContent>
            <w:tc>
              <w:tcPr>
                <w:tcW w:w="1384" w:type="dxa"/>
                <w:vAlign w:val="center"/>
              </w:tcPr>
              <w:p w:rsidR="00C11B27" w:rsidRDefault="00554E62" w:rsidP="00554E62">
                <w:pPr>
                  <w:spacing w:after="0" w:line="240" w:lineRule="auto"/>
                  <w:jc w:val="center"/>
                </w:pPr>
                <w:r>
                  <w:t>0</w:t>
                </w:r>
              </w:p>
            </w:tc>
          </w:sdtContent>
        </w:sdt>
        <w:tc>
          <w:tcPr>
            <w:tcW w:w="3827" w:type="dxa"/>
            <w:gridSpan w:val="4"/>
            <w:vAlign w:val="center"/>
          </w:tcPr>
          <w:p w:rsidR="00C11B27" w:rsidRDefault="00C11B27" w:rsidP="00C11B27">
            <w:pPr>
              <w:spacing w:after="0" w:line="240" w:lineRule="auto"/>
            </w:pPr>
          </w:p>
        </w:tc>
        <w:sdt>
          <w:sdtPr>
            <w:id w:val="-1743872440"/>
            <w:placeholder>
              <w:docPart w:val="30937E76A00F4324AA1D40CBB862E1FF"/>
            </w:placeholder>
            <w:date w:fullDate="2021-05-01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1560" w:type="dxa"/>
                <w:gridSpan w:val="2"/>
                <w:vAlign w:val="center"/>
              </w:tcPr>
              <w:p w:rsidR="00C11B27" w:rsidRDefault="00351F98" w:rsidP="00554E62">
                <w:pPr>
                  <w:spacing w:after="0" w:line="240" w:lineRule="auto"/>
                  <w:jc w:val="center"/>
                </w:pPr>
                <w:r>
                  <w:t>01/05/2021</w:t>
                </w:r>
              </w:p>
            </w:tc>
          </w:sdtContent>
        </w:sdt>
        <w:tc>
          <w:tcPr>
            <w:tcW w:w="1417" w:type="dxa"/>
            <w:gridSpan w:val="2"/>
            <w:vAlign w:val="center"/>
          </w:tcPr>
          <w:p w:rsidR="00C11B27" w:rsidRDefault="00C11B27" w:rsidP="00C11B27">
            <w:pPr>
              <w:spacing w:after="0" w:line="240" w:lineRule="auto"/>
            </w:pPr>
          </w:p>
        </w:tc>
        <w:tc>
          <w:tcPr>
            <w:tcW w:w="1091" w:type="dxa"/>
            <w:vAlign w:val="center"/>
          </w:tcPr>
          <w:p w:rsidR="00C11B27" w:rsidRDefault="00C11B27" w:rsidP="00C11B27">
            <w:pPr>
              <w:spacing w:after="0" w:line="240" w:lineRule="auto"/>
            </w:pPr>
          </w:p>
        </w:tc>
      </w:tr>
    </w:tbl>
    <w:p w:rsidR="001C4AC2" w:rsidRDefault="001C4AC2" w:rsidP="001C4AC2"/>
    <w:p w:rsidR="001C4AC2" w:rsidRDefault="00C11B27" w:rsidP="001C4AC2">
      <w:r>
        <w:t xml:space="preserve">Com base </w:t>
      </w:r>
      <w:r w:rsidR="001C4AC2">
        <w:t>nos seguintes motivos, que declara, por sua honra, serem verídicos: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11B27" w:rsidTr="00C11B27">
        <w:trPr>
          <w:trHeight w:val="889"/>
        </w:trPr>
        <w:tc>
          <w:tcPr>
            <w:tcW w:w="9212" w:type="dxa"/>
          </w:tcPr>
          <w:p w:rsidR="00C11B27" w:rsidRDefault="00C11B27" w:rsidP="00C11B27">
            <w:pPr>
              <w:spacing w:after="0" w:line="240" w:lineRule="auto"/>
              <w:contextualSpacing/>
            </w:pPr>
          </w:p>
        </w:tc>
      </w:tr>
    </w:tbl>
    <w:p w:rsidR="00C11B27" w:rsidRDefault="00C11B27" w:rsidP="001C4AC2"/>
    <w:p w:rsidR="00C11B27" w:rsidRDefault="00C11B27" w:rsidP="001C4AC2">
      <w:r>
        <w:t xml:space="preserve">Junta comprovativo desses motivos </w:t>
      </w:r>
      <w:sdt>
        <w:sdtPr>
          <w:rPr>
            <w:rStyle w:val="Estilo3"/>
          </w:rPr>
          <w:id w:val="-143336067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Estilo3"/>
          </w:rPr>
        </w:sdtEndPr>
        <w:sdtContent>
          <w:r w:rsidR="002F4FE5">
            <w:rPr>
              <w:rStyle w:val="Estilo3"/>
              <w:rFonts w:ascii="MS Gothic" w:eastAsia="MS Gothic" w:hAnsi="MS Gothic" w:hint="eastAsia"/>
            </w:rPr>
            <w:t>☐</w:t>
          </w:r>
        </w:sdtContent>
      </w:sdt>
    </w:p>
    <w:p w:rsidR="00C11B27" w:rsidRDefault="00C11B27" w:rsidP="001C4AC2">
      <w:r>
        <w:t xml:space="preserve">Data: </w:t>
      </w:r>
      <w:r w:rsidR="002F4FE5">
        <w:t xml:space="preserve"> </w:t>
      </w:r>
      <w:sdt>
        <w:sdtPr>
          <w:id w:val="228350278"/>
          <w:date w:fullDate="2021-04-29T00:00:00Z">
            <w:dateFormat w:val="dd/MM/yyyy"/>
            <w:lid w:val="pt-PT"/>
            <w:storeMappedDataAs w:val="dateTime"/>
            <w:calendar w:val="gregorian"/>
          </w:date>
        </w:sdtPr>
        <w:sdtEndPr/>
        <w:sdtContent>
          <w:r w:rsidR="002F4FE5">
            <w:t>29/04/2021</w:t>
          </w:r>
        </w:sdtContent>
      </w:sdt>
    </w:p>
    <w:p w:rsidR="001C4AC2" w:rsidRDefault="00C11B27" w:rsidP="001C4AC2">
      <w:r>
        <w:t>Assinaturas:</w:t>
      </w:r>
      <w:r w:rsidR="001C4AC2">
        <w:t xml:space="preserve">             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11B27" w:rsidTr="00324BF5">
        <w:tc>
          <w:tcPr>
            <w:tcW w:w="4606" w:type="dxa"/>
            <w:shd w:val="clear" w:color="auto" w:fill="D9D9D9" w:themeFill="background1" w:themeFillShade="D9"/>
          </w:tcPr>
          <w:p w:rsidR="00C11B27" w:rsidRDefault="00C11B27" w:rsidP="00C11B27">
            <w:pPr>
              <w:spacing w:after="0" w:line="240" w:lineRule="auto"/>
              <w:contextualSpacing/>
              <w:jc w:val="center"/>
            </w:pPr>
            <w:r>
              <w:t>O Aluno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C11B27" w:rsidRDefault="00C11B27" w:rsidP="00C11B27">
            <w:pPr>
              <w:spacing w:after="0" w:line="240" w:lineRule="auto"/>
              <w:contextualSpacing/>
              <w:jc w:val="center"/>
            </w:pPr>
            <w:r>
              <w:t>O Encarregado de Educação</w:t>
            </w:r>
          </w:p>
        </w:tc>
      </w:tr>
      <w:tr w:rsidR="00C11B27" w:rsidTr="00324BF5">
        <w:trPr>
          <w:trHeight w:val="449"/>
        </w:trPr>
        <w:tc>
          <w:tcPr>
            <w:tcW w:w="4606" w:type="dxa"/>
          </w:tcPr>
          <w:p w:rsidR="00C11B27" w:rsidRDefault="00C11B27" w:rsidP="00C11B27">
            <w:pPr>
              <w:spacing w:after="0" w:line="240" w:lineRule="auto"/>
              <w:contextualSpacing/>
              <w:jc w:val="center"/>
            </w:pPr>
          </w:p>
        </w:tc>
        <w:tc>
          <w:tcPr>
            <w:tcW w:w="4606" w:type="dxa"/>
          </w:tcPr>
          <w:p w:rsidR="00C11B27" w:rsidRDefault="00C11B27" w:rsidP="00C11B27">
            <w:pPr>
              <w:spacing w:after="0" w:line="240" w:lineRule="auto"/>
              <w:contextualSpacing/>
              <w:jc w:val="center"/>
            </w:pPr>
          </w:p>
        </w:tc>
      </w:tr>
    </w:tbl>
    <w:p w:rsidR="00324BF5" w:rsidRDefault="00324BF5" w:rsidP="001C4AC2"/>
    <w:p w:rsidR="00324BF5" w:rsidRDefault="00324BF5" w:rsidP="001C4AC2">
      <w:r>
        <w:t>Entregar na Secretaria, juntamente com o(s) comprovativo(s) da justificação.</w:t>
      </w:r>
    </w:p>
    <w:p w:rsidR="00324BF5" w:rsidRDefault="00324BF5" w:rsidP="001C4AC2">
      <w:r>
        <w:t>--------------------------------------------------------------------------------------------------------------------------------------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802"/>
        <w:gridCol w:w="1804"/>
        <w:gridCol w:w="4606"/>
      </w:tblGrid>
      <w:tr w:rsidR="00324BF5" w:rsidTr="00324BF5">
        <w:tc>
          <w:tcPr>
            <w:tcW w:w="9212" w:type="dxa"/>
            <w:gridSpan w:val="3"/>
            <w:shd w:val="clear" w:color="auto" w:fill="D9D9D9" w:themeFill="background1" w:themeFillShade="D9"/>
            <w:vAlign w:val="center"/>
          </w:tcPr>
          <w:p w:rsidR="00324BF5" w:rsidRDefault="00324BF5" w:rsidP="00324BF5">
            <w:pPr>
              <w:spacing w:after="0" w:line="240" w:lineRule="auto"/>
              <w:contextualSpacing/>
              <w:jc w:val="center"/>
            </w:pPr>
            <w:r>
              <w:t>DECISÃO</w:t>
            </w:r>
          </w:p>
        </w:tc>
      </w:tr>
      <w:tr w:rsidR="00324BF5" w:rsidTr="00324BF5">
        <w:trPr>
          <w:trHeight w:val="480"/>
        </w:trPr>
        <w:tc>
          <w:tcPr>
            <w:tcW w:w="2802" w:type="dxa"/>
            <w:vAlign w:val="center"/>
          </w:tcPr>
          <w:p w:rsidR="00324BF5" w:rsidRDefault="00324BF5" w:rsidP="00324BF5">
            <w:pPr>
              <w:spacing w:after="0" w:line="240" w:lineRule="auto"/>
              <w:contextualSpacing/>
            </w:pPr>
            <w:r>
              <w:t>Data:</w:t>
            </w:r>
            <w:r w:rsidR="008E1DA1">
              <w:t xml:space="preserve">  </w:t>
            </w:r>
            <w:sdt>
              <w:sdtPr>
                <w:id w:val="1433405141"/>
                <w:placeholder>
                  <w:docPart w:val="AFE3AFE39722419A8DFD200DA587259F"/>
                </w:placeholder>
                <w:date w:fullDate="2021-04-29T00:00:00Z">
                  <w:dateFormat w:val="dd/MM/yyyy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8E1DA1">
                  <w:t>29/04/2021</w:t>
                </w:r>
              </w:sdtContent>
            </w:sdt>
          </w:p>
        </w:tc>
        <w:tc>
          <w:tcPr>
            <w:tcW w:w="1804" w:type="dxa"/>
            <w:vAlign w:val="center"/>
          </w:tcPr>
          <w:p w:rsidR="00324BF5" w:rsidRDefault="00324BF5" w:rsidP="00324BF5">
            <w:pPr>
              <w:spacing w:after="0" w:line="240" w:lineRule="auto"/>
              <w:contextualSpacing/>
            </w:pPr>
            <w:r>
              <w:t>Justificação:</w:t>
            </w:r>
          </w:p>
        </w:tc>
        <w:sdt>
          <w:sdtPr>
            <w:rPr>
              <w:rStyle w:val="Estilo2"/>
            </w:rPr>
            <w:id w:val="623583656"/>
            <w:placeholder>
              <w:docPart w:val="B5B65A88000F47578624D91374C47FED"/>
            </w:placeholder>
            <w:dropDownList>
              <w:listItem w:displayText="CONCEDIDA" w:value="CONCEDIDA"/>
              <w:listItem w:displayText="NÃO CONCEDIDA" w:value="NÃO CONCEDIDA"/>
            </w:dropDownList>
          </w:sdtPr>
          <w:sdtEndPr>
            <w:rPr>
              <w:rStyle w:val="Tipodeletrapredefinidodopargrafo"/>
              <w:b w:val="0"/>
              <w:sz w:val="22"/>
            </w:rPr>
          </w:sdtEndPr>
          <w:sdtContent>
            <w:tc>
              <w:tcPr>
                <w:tcW w:w="4606" w:type="dxa"/>
                <w:vAlign w:val="center"/>
              </w:tcPr>
              <w:p w:rsidR="00324BF5" w:rsidRDefault="002F4FE5" w:rsidP="00324BF5">
                <w:pPr>
                  <w:spacing w:after="0" w:line="240" w:lineRule="auto"/>
                  <w:contextualSpacing/>
                </w:pPr>
                <w:r>
                  <w:rPr>
                    <w:rStyle w:val="Estilo2"/>
                  </w:rPr>
                  <w:t>CONCEDIDA</w:t>
                </w:r>
              </w:p>
            </w:tc>
          </w:sdtContent>
        </w:sdt>
      </w:tr>
      <w:tr w:rsidR="00324BF5" w:rsidTr="00324BF5">
        <w:trPr>
          <w:trHeight w:val="699"/>
        </w:trPr>
        <w:tc>
          <w:tcPr>
            <w:tcW w:w="9212" w:type="dxa"/>
            <w:gridSpan w:val="3"/>
          </w:tcPr>
          <w:p w:rsidR="00324BF5" w:rsidRDefault="00324BF5" w:rsidP="00324BF5">
            <w:pPr>
              <w:spacing w:after="0" w:line="240" w:lineRule="auto"/>
              <w:contextualSpacing/>
            </w:pPr>
            <w:r>
              <w:t>Observações:</w:t>
            </w:r>
          </w:p>
        </w:tc>
      </w:tr>
      <w:tr w:rsidR="00324BF5" w:rsidTr="00324BF5">
        <w:tc>
          <w:tcPr>
            <w:tcW w:w="4606" w:type="dxa"/>
            <w:gridSpan w:val="2"/>
            <w:shd w:val="clear" w:color="auto" w:fill="D9D9D9" w:themeFill="background1" w:themeFillShade="D9"/>
            <w:vAlign w:val="center"/>
          </w:tcPr>
          <w:p w:rsidR="00324BF5" w:rsidRDefault="00324BF5" w:rsidP="00324BF5">
            <w:pPr>
              <w:spacing w:after="0" w:line="240" w:lineRule="auto"/>
              <w:contextualSpacing/>
              <w:jc w:val="center"/>
            </w:pPr>
            <w:r>
              <w:t>O(A) Diretor(a) de Turma</w:t>
            </w:r>
          </w:p>
        </w:tc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324BF5" w:rsidRDefault="00324BF5" w:rsidP="00324BF5">
            <w:pPr>
              <w:spacing w:after="0" w:line="240" w:lineRule="auto"/>
              <w:contextualSpacing/>
              <w:jc w:val="center"/>
            </w:pPr>
            <w:r>
              <w:t>Pela Direção</w:t>
            </w:r>
          </w:p>
        </w:tc>
      </w:tr>
      <w:tr w:rsidR="00324BF5" w:rsidTr="00324BF5">
        <w:tc>
          <w:tcPr>
            <w:tcW w:w="4606" w:type="dxa"/>
            <w:gridSpan w:val="2"/>
          </w:tcPr>
          <w:p w:rsidR="00324BF5" w:rsidRDefault="00324BF5" w:rsidP="001C4AC2"/>
        </w:tc>
        <w:tc>
          <w:tcPr>
            <w:tcW w:w="4606" w:type="dxa"/>
          </w:tcPr>
          <w:p w:rsidR="00324BF5" w:rsidRDefault="00324BF5" w:rsidP="001C4AC2"/>
        </w:tc>
      </w:tr>
    </w:tbl>
    <w:p w:rsidR="00324BF5" w:rsidRDefault="00324BF5" w:rsidP="001C4AC2"/>
    <w:sectPr w:rsidR="00324BF5" w:rsidSect="00C157A0">
      <w:headerReference w:type="default" r:id="rId9"/>
      <w:footerReference w:type="default" r:id="rId10"/>
      <w:pgSz w:w="11906" w:h="16838"/>
      <w:pgMar w:top="1417" w:right="1133" w:bottom="1560" w:left="1701" w:header="708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534" w:rsidRDefault="002C1534" w:rsidP="006619AD">
      <w:pPr>
        <w:spacing w:after="0" w:line="240" w:lineRule="auto"/>
      </w:pPr>
      <w:r>
        <w:separator/>
      </w:r>
    </w:p>
  </w:endnote>
  <w:endnote w:type="continuationSeparator" w:id="0">
    <w:p w:rsidR="002C1534" w:rsidRDefault="002C1534" w:rsidP="00661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rli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3" w:type="pct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ook w:val="04A0" w:firstRow="1" w:lastRow="0" w:firstColumn="1" w:lastColumn="0" w:noHBand="0" w:noVBand="1"/>
    </w:tblPr>
    <w:tblGrid>
      <w:gridCol w:w="1698"/>
      <w:gridCol w:w="2927"/>
      <w:gridCol w:w="2788"/>
      <w:gridCol w:w="1881"/>
    </w:tblGrid>
    <w:tr w:rsidR="0028787D" w:rsidRPr="002201B0" w:rsidTr="00C157A0">
      <w:trPr>
        <w:trHeight w:val="561"/>
      </w:trPr>
      <w:tc>
        <w:tcPr>
          <w:tcW w:w="913" w:type="pct"/>
          <w:shd w:val="clear" w:color="auto" w:fill="auto"/>
          <w:vAlign w:val="center"/>
        </w:tcPr>
        <w:p w:rsidR="00A35AD8" w:rsidRPr="002201B0" w:rsidRDefault="007577AE" w:rsidP="00696729">
          <w:pPr>
            <w:pStyle w:val="Cabealho"/>
          </w:pPr>
          <w:r>
            <w:rPr>
              <w:rFonts w:ascii="Merlin" w:hAnsi="Merlin" w:cs="Arial"/>
              <w:b/>
              <w:noProof/>
              <w:color w:val="D37420"/>
              <w:sz w:val="18"/>
              <w:szCs w:val="36"/>
              <w:lang w:eastAsia="pt-PT"/>
            </w:rPr>
            <w:drawing>
              <wp:inline distT="0" distB="0" distL="0" distR="0" wp14:anchorId="44119CC6" wp14:editId="72B833CA">
                <wp:extent cx="905510" cy="309245"/>
                <wp:effectExtent l="0" t="0" r="8890" b="0"/>
                <wp:docPr id="12" name="Imagem 12" descr="C:\Users\Carlos Campos\AppData\Local\Microsoft\Windows\INetCache\Content.Word\EQASAS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70" descr="C:\Users\Carlos Campos\AppData\Local\Microsoft\Windows\INetCache\Content.Word\EQASAS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551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4" w:type="pct"/>
          <w:shd w:val="clear" w:color="auto" w:fill="auto"/>
          <w:vAlign w:val="center"/>
        </w:tcPr>
        <w:p w:rsidR="00A35AD8" w:rsidRPr="0028787D" w:rsidRDefault="007577AE" w:rsidP="00DE2238">
          <w:pPr>
            <w:rPr>
              <w:rFonts w:ascii="Merlin" w:hAnsi="Merlin" w:cs="Arial"/>
              <w:b/>
              <w:color w:val="D37420"/>
              <w:sz w:val="18"/>
              <w:szCs w:val="36"/>
            </w:rPr>
          </w:pPr>
          <w:r>
            <w:rPr>
              <w:rFonts w:ascii="Merlin" w:hAnsi="Merlin" w:cs="Arial"/>
              <w:b/>
              <w:noProof/>
              <w:color w:val="D37420"/>
              <w:sz w:val="18"/>
              <w:szCs w:val="36"/>
              <w:lang w:eastAsia="pt-PT"/>
            </w:rPr>
            <w:drawing>
              <wp:inline distT="0" distB="0" distL="0" distR="0" wp14:anchorId="1FA7C0C0" wp14:editId="019A3CAD">
                <wp:extent cx="1591310" cy="309245"/>
                <wp:effectExtent l="0" t="0" r="8890" b="0"/>
                <wp:docPr id="13" name="Imagem 13" descr="C:\Users\Carlos Campos\AppData\Local\Microsoft\Windows\INetCache\Content.Word\EQAVET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69" descr="C:\Users\Carlos Campos\AppData\Local\Microsoft\Windows\INetCache\Content.Word\EQAVET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131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0" w:type="pct"/>
          <w:shd w:val="clear" w:color="auto" w:fill="auto"/>
          <w:vAlign w:val="center"/>
        </w:tcPr>
        <w:p w:rsidR="00A35AD8" w:rsidRPr="0028787D" w:rsidRDefault="0028787D" w:rsidP="0028787D">
          <w:pPr>
            <w:pStyle w:val="Cabealho"/>
            <w:rPr>
              <w:sz w:val="14"/>
              <w:szCs w:val="16"/>
            </w:rPr>
          </w:pPr>
          <w:r>
            <w:rPr>
              <w:sz w:val="14"/>
              <w:szCs w:val="16"/>
            </w:rPr>
            <w:t>Aprovação:</w:t>
          </w:r>
        </w:p>
      </w:tc>
      <w:tc>
        <w:tcPr>
          <w:tcW w:w="1012" w:type="pct"/>
          <w:shd w:val="clear" w:color="auto" w:fill="auto"/>
          <w:vAlign w:val="center"/>
        </w:tcPr>
        <w:p w:rsidR="00A35AD8" w:rsidRPr="002201B0" w:rsidRDefault="00A35AD8" w:rsidP="002201B0">
          <w:pPr>
            <w:pStyle w:val="Cabealho"/>
            <w:jc w:val="center"/>
            <w:rPr>
              <w:sz w:val="14"/>
              <w:szCs w:val="16"/>
            </w:rPr>
          </w:pPr>
          <w:r w:rsidRPr="002201B0">
            <w:rPr>
              <w:sz w:val="14"/>
              <w:szCs w:val="16"/>
            </w:rPr>
            <w:t xml:space="preserve">Página </w:t>
          </w:r>
          <w:r w:rsidRPr="0028787D">
            <w:rPr>
              <w:b/>
              <w:bCs/>
              <w:sz w:val="20"/>
              <w:szCs w:val="16"/>
            </w:rPr>
            <w:fldChar w:fldCharType="begin"/>
          </w:r>
          <w:r w:rsidRPr="0028787D">
            <w:rPr>
              <w:b/>
              <w:bCs/>
              <w:sz w:val="20"/>
              <w:szCs w:val="16"/>
            </w:rPr>
            <w:instrText>PAGE  \* Arabic  \* MERGEFORMAT</w:instrText>
          </w:r>
          <w:r w:rsidRPr="0028787D">
            <w:rPr>
              <w:b/>
              <w:bCs/>
              <w:sz w:val="20"/>
              <w:szCs w:val="16"/>
            </w:rPr>
            <w:fldChar w:fldCharType="separate"/>
          </w:r>
          <w:r w:rsidR="00351F98">
            <w:rPr>
              <w:b/>
              <w:bCs/>
              <w:noProof/>
              <w:sz w:val="20"/>
              <w:szCs w:val="16"/>
            </w:rPr>
            <w:t>1</w:t>
          </w:r>
          <w:r w:rsidRPr="0028787D">
            <w:rPr>
              <w:b/>
              <w:bCs/>
              <w:sz w:val="20"/>
              <w:szCs w:val="16"/>
            </w:rPr>
            <w:fldChar w:fldCharType="end"/>
          </w:r>
          <w:r w:rsidRPr="002201B0">
            <w:rPr>
              <w:sz w:val="14"/>
              <w:szCs w:val="16"/>
            </w:rPr>
            <w:t xml:space="preserve"> de </w:t>
          </w:r>
          <w:r w:rsidRPr="002201B0">
            <w:rPr>
              <w:b/>
              <w:bCs/>
              <w:sz w:val="14"/>
              <w:szCs w:val="16"/>
            </w:rPr>
            <w:fldChar w:fldCharType="begin"/>
          </w:r>
          <w:r w:rsidRPr="002201B0">
            <w:rPr>
              <w:b/>
              <w:bCs/>
              <w:sz w:val="14"/>
              <w:szCs w:val="16"/>
            </w:rPr>
            <w:instrText>NUMPAGES  \* Arabic  \* MERGEFORMAT</w:instrText>
          </w:r>
          <w:r w:rsidRPr="002201B0">
            <w:rPr>
              <w:b/>
              <w:bCs/>
              <w:sz w:val="14"/>
              <w:szCs w:val="16"/>
            </w:rPr>
            <w:fldChar w:fldCharType="separate"/>
          </w:r>
          <w:r w:rsidR="00351F98">
            <w:rPr>
              <w:b/>
              <w:bCs/>
              <w:noProof/>
              <w:sz w:val="14"/>
              <w:szCs w:val="16"/>
            </w:rPr>
            <w:t>1</w:t>
          </w:r>
          <w:r w:rsidRPr="002201B0">
            <w:rPr>
              <w:b/>
              <w:bCs/>
              <w:sz w:val="14"/>
              <w:szCs w:val="16"/>
            </w:rPr>
            <w:fldChar w:fldCharType="end"/>
          </w:r>
        </w:p>
      </w:tc>
    </w:tr>
  </w:tbl>
  <w:p w:rsidR="006619AD" w:rsidRDefault="006619AD" w:rsidP="006619A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534" w:rsidRDefault="002C1534" w:rsidP="006619AD">
      <w:pPr>
        <w:spacing w:after="0" w:line="240" w:lineRule="auto"/>
      </w:pPr>
      <w:r>
        <w:separator/>
      </w:r>
    </w:p>
  </w:footnote>
  <w:footnote w:type="continuationSeparator" w:id="0">
    <w:p w:rsidR="002C1534" w:rsidRDefault="002C1534" w:rsidP="006619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67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4A0" w:firstRow="1" w:lastRow="0" w:firstColumn="1" w:lastColumn="0" w:noHBand="0" w:noVBand="1"/>
    </w:tblPr>
    <w:tblGrid>
      <w:gridCol w:w="1555"/>
      <w:gridCol w:w="4677"/>
      <w:gridCol w:w="2835"/>
    </w:tblGrid>
    <w:tr w:rsidR="0028787D" w:rsidRPr="002201B0" w:rsidTr="002201B0">
      <w:trPr>
        <w:trHeight w:val="842"/>
      </w:trPr>
      <w:tc>
        <w:tcPr>
          <w:tcW w:w="1555" w:type="dxa"/>
          <w:shd w:val="clear" w:color="auto" w:fill="auto"/>
        </w:tcPr>
        <w:p w:rsidR="006619AD" w:rsidRPr="002201B0" w:rsidRDefault="006619AD">
          <w:pPr>
            <w:pStyle w:val="Cabealho"/>
          </w:pPr>
        </w:p>
        <w:p w:rsidR="006619AD" w:rsidRPr="002201B0" w:rsidRDefault="006619AD">
          <w:pPr>
            <w:pStyle w:val="Cabealho"/>
          </w:pPr>
        </w:p>
        <w:p w:rsidR="006619AD" w:rsidRPr="002201B0" w:rsidRDefault="007577AE">
          <w:pPr>
            <w:pStyle w:val="Cabealho"/>
          </w:pPr>
          <w:r>
            <w:rPr>
              <w:noProof/>
              <w:lang w:eastAsia="pt-PT"/>
            </w:rPr>
            <w:drawing>
              <wp:anchor distT="0" distB="0" distL="114300" distR="114300" simplePos="0" relativeHeight="251657216" behindDoc="0" locked="1" layoutInCell="1" allowOverlap="0" wp14:anchorId="18E65257" wp14:editId="56F19A90">
                <wp:simplePos x="0" y="0"/>
                <wp:positionH relativeFrom="margin">
                  <wp:posOffset>-41275</wp:posOffset>
                </wp:positionH>
                <wp:positionV relativeFrom="page">
                  <wp:posOffset>39370</wp:posOffset>
                </wp:positionV>
                <wp:extent cx="945515" cy="434340"/>
                <wp:effectExtent l="0" t="0" r="6985" b="3810"/>
                <wp:wrapNone/>
                <wp:docPr id="10" name="Imagem 43" descr="logo_fmab_rgb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3" descr="logo_fmab_rgb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-6000" contrast="12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1" t="11790" b="985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551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77" w:type="dxa"/>
          <w:shd w:val="clear" w:color="auto" w:fill="auto"/>
          <w:vAlign w:val="center"/>
        </w:tcPr>
        <w:p w:rsidR="006619AD" w:rsidRPr="002201B0" w:rsidRDefault="006619AD" w:rsidP="002201B0">
          <w:pPr>
            <w:spacing w:after="0" w:line="240" w:lineRule="auto"/>
            <w:jc w:val="center"/>
            <w:rPr>
              <w:rFonts w:ascii="Arial" w:hAnsi="Arial" w:cs="Arial"/>
              <w:b/>
              <w:color w:val="D37420"/>
              <w:sz w:val="36"/>
              <w:szCs w:val="36"/>
            </w:rPr>
          </w:pPr>
          <w:r w:rsidRPr="002201B0">
            <w:rPr>
              <w:rFonts w:ascii="Arial" w:hAnsi="Arial" w:cs="Arial"/>
              <w:b/>
              <w:color w:val="D37420"/>
              <w:sz w:val="36"/>
              <w:szCs w:val="36"/>
            </w:rPr>
            <w:t>ESCOLA PROFISSIONAL</w:t>
          </w:r>
        </w:p>
        <w:p w:rsidR="006619AD" w:rsidRPr="002201B0" w:rsidRDefault="006619AD" w:rsidP="002201B0">
          <w:pPr>
            <w:jc w:val="center"/>
          </w:pPr>
          <w:r w:rsidRPr="002201B0">
            <w:rPr>
              <w:rFonts w:ascii="Arial" w:hAnsi="Arial" w:cs="Arial"/>
              <w:b/>
              <w:color w:val="005468"/>
              <w:sz w:val="14"/>
              <w:szCs w:val="14"/>
            </w:rPr>
            <w:t xml:space="preserve">DE </w:t>
          </w:r>
          <w:r w:rsidRPr="002201B0">
            <w:rPr>
              <w:rFonts w:ascii="Arial" w:hAnsi="Arial" w:cs="Arial"/>
              <w:b/>
              <w:color w:val="005468"/>
            </w:rPr>
            <w:t>AGENTES</w:t>
          </w:r>
          <w:r w:rsidRPr="002201B0">
            <w:rPr>
              <w:rFonts w:ascii="Arial" w:hAnsi="Arial" w:cs="Arial"/>
              <w:b/>
              <w:color w:val="005468"/>
              <w:sz w:val="14"/>
              <w:szCs w:val="14"/>
            </w:rPr>
            <w:t xml:space="preserve"> DE </w:t>
          </w:r>
          <w:r w:rsidRPr="002201B0">
            <w:rPr>
              <w:rFonts w:ascii="Arial" w:hAnsi="Arial" w:cs="Arial"/>
              <w:b/>
              <w:color w:val="005468"/>
            </w:rPr>
            <w:t>SERVIÇO</w:t>
          </w:r>
          <w:r w:rsidRPr="002201B0">
            <w:rPr>
              <w:rFonts w:ascii="Arial" w:hAnsi="Arial" w:cs="Arial"/>
              <w:b/>
              <w:color w:val="005468"/>
              <w:sz w:val="14"/>
              <w:szCs w:val="14"/>
            </w:rPr>
            <w:t xml:space="preserve"> E </w:t>
          </w:r>
          <w:r w:rsidRPr="002201B0">
            <w:rPr>
              <w:rFonts w:ascii="Arial" w:hAnsi="Arial" w:cs="Arial"/>
              <w:b/>
              <w:color w:val="005468"/>
            </w:rPr>
            <w:t>APOIO SOCIAL</w:t>
          </w:r>
        </w:p>
      </w:tc>
      <w:tc>
        <w:tcPr>
          <w:tcW w:w="2835" w:type="dxa"/>
          <w:shd w:val="clear" w:color="auto" w:fill="auto"/>
        </w:tcPr>
        <w:p w:rsidR="006619AD" w:rsidRPr="002201B0" w:rsidRDefault="006619AD" w:rsidP="002201B0">
          <w:pPr>
            <w:pStyle w:val="Cabealho"/>
            <w:jc w:val="center"/>
            <w:rPr>
              <w:b/>
            </w:rPr>
          </w:pPr>
        </w:p>
        <w:p w:rsidR="006619AD" w:rsidRPr="002201B0" w:rsidRDefault="001C4AC2" w:rsidP="002201B0">
          <w:pPr>
            <w:pStyle w:val="Cabealho"/>
            <w:spacing w:after="120"/>
            <w:jc w:val="center"/>
            <w:rPr>
              <w:b/>
            </w:rPr>
          </w:pPr>
          <w:r>
            <w:rPr>
              <w:b/>
            </w:rPr>
            <w:t>Justificação de Falta</w:t>
          </w:r>
        </w:p>
        <w:p w:rsidR="00696729" w:rsidRPr="002201B0" w:rsidRDefault="00696729" w:rsidP="002201B0">
          <w:pPr>
            <w:pStyle w:val="Cabealho"/>
            <w:spacing w:after="120"/>
            <w:rPr>
              <w:sz w:val="16"/>
              <w:szCs w:val="16"/>
            </w:rPr>
          </w:pPr>
          <w:r w:rsidRPr="002201B0">
            <w:rPr>
              <w:sz w:val="16"/>
              <w:szCs w:val="16"/>
            </w:rPr>
            <w:t xml:space="preserve">      Versão:   1                     26/04/2021</w:t>
          </w:r>
        </w:p>
      </w:tc>
    </w:tr>
  </w:tbl>
  <w:p w:rsidR="006619AD" w:rsidRDefault="006619A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041F47"/>
    <w:multiLevelType w:val="hybridMultilevel"/>
    <w:tmpl w:val="60C6E6D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EE8D8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9"/>
  <w:attachedTemplate r:id="rId1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F98"/>
    <w:rsid w:val="001C4AC2"/>
    <w:rsid w:val="002201B0"/>
    <w:rsid w:val="00225C2D"/>
    <w:rsid w:val="0028787D"/>
    <w:rsid w:val="002C1534"/>
    <w:rsid w:val="002F4FE5"/>
    <w:rsid w:val="00324BF5"/>
    <w:rsid w:val="00351F98"/>
    <w:rsid w:val="003971A7"/>
    <w:rsid w:val="00550E33"/>
    <w:rsid w:val="00554E62"/>
    <w:rsid w:val="006619AD"/>
    <w:rsid w:val="00696729"/>
    <w:rsid w:val="006D129F"/>
    <w:rsid w:val="007577AE"/>
    <w:rsid w:val="007832FC"/>
    <w:rsid w:val="007E29BB"/>
    <w:rsid w:val="00860145"/>
    <w:rsid w:val="008E1DA1"/>
    <w:rsid w:val="00913653"/>
    <w:rsid w:val="00937D19"/>
    <w:rsid w:val="00A166E0"/>
    <w:rsid w:val="00A35AD8"/>
    <w:rsid w:val="00C11B27"/>
    <w:rsid w:val="00C157A0"/>
    <w:rsid w:val="00DE2238"/>
    <w:rsid w:val="00E7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6619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6619AD"/>
  </w:style>
  <w:style w:type="paragraph" w:styleId="Rodap">
    <w:name w:val="footer"/>
    <w:basedOn w:val="Normal"/>
    <w:link w:val="RodapCarcter"/>
    <w:uiPriority w:val="99"/>
    <w:unhideWhenUsed/>
    <w:rsid w:val="006619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6619AD"/>
  </w:style>
  <w:style w:type="table" w:styleId="Tabelacomgrelha">
    <w:name w:val="Table Grid"/>
    <w:basedOn w:val="Tabelanormal"/>
    <w:uiPriority w:val="39"/>
    <w:rsid w:val="006619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201B0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1C4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C4AC2"/>
    <w:rPr>
      <w:rFonts w:ascii="Tahoma" w:hAnsi="Tahoma" w:cs="Tahoma"/>
      <w:sz w:val="16"/>
      <w:szCs w:val="16"/>
      <w:lang w:eastAsia="en-US"/>
    </w:rPr>
  </w:style>
  <w:style w:type="character" w:styleId="TextodoMarcadordePosio">
    <w:name w:val="Placeholder Text"/>
    <w:basedOn w:val="Tipodeletrapredefinidodopargrafo"/>
    <w:uiPriority w:val="99"/>
    <w:semiHidden/>
    <w:rsid w:val="00324BF5"/>
    <w:rPr>
      <w:color w:val="808080"/>
    </w:rPr>
  </w:style>
  <w:style w:type="character" w:customStyle="1" w:styleId="Estilo1">
    <w:name w:val="Estilo1"/>
    <w:basedOn w:val="Tipodeletrapredefinidodopargrafo"/>
    <w:uiPriority w:val="1"/>
    <w:rsid w:val="008E1DA1"/>
    <w:rPr>
      <w:b/>
      <w:sz w:val="28"/>
    </w:rPr>
  </w:style>
  <w:style w:type="character" w:customStyle="1" w:styleId="Estilo2">
    <w:name w:val="Estilo2"/>
    <w:basedOn w:val="Tipodeletrapredefinidodopargrafo"/>
    <w:uiPriority w:val="1"/>
    <w:rsid w:val="008E1DA1"/>
    <w:rPr>
      <w:b/>
      <w:sz w:val="28"/>
    </w:rPr>
  </w:style>
  <w:style w:type="character" w:customStyle="1" w:styleId="Estilo3">
    <w:name w:val="Estilo3"/>
    <w:basedOn w:val="Tipodeletrapredefinidodopargrafo"/>
    <w:uiPriority w:val="1"/>
    <w:rsid w:val="002F4FE5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6619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6619AD"/>
  </w:style>
  <w:style w:type="paragraph" w:styleId="Rodap">
    <w:name w:val="footer"/>
    <w:basedOn w:val="Normal"/>
    <w:link w:val="RodapCarcter"/>
    <w:uiPriority w:val="99"/>
    <w:unhideWhenUsed/>
    <w:rsid w:val="006619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6619AD"/>
  </w:style>
  <w:style w:type="table" w:styleId="Tabelacomgrelha">
    <w:name w:val="Table Grid"/>
    <w:basedOn w:val="Tabelanormal"/>
    <w:uiPriority w:val="39"/>
    <w:rsid w:val="006619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201B0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1C4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C4AC2"/>
    <w:rPr>
      <w:rFonts w:ascii="Tahoma" w:hAnsi="Tahoma" w:cs="Tahoma"/>
      <w:sz w:val="16"/>
      <w:szCs w:val="16"/>
      <w:lang w:eastAsia="en-US"/>
    </w:rPr>
  </w:style>
  <w:style w:type="character" w:styleId="TextodoMarcadordePosio">
    <w:name w:val="Placeholder Text"/>
    <w:basedOn w:val="Tipodeletrapredefinidodopargrafo"/>
    <w:uiPriority w:val="99"/>
    <w:semiHidden/>
    <w:rsid w:val="00324BF5"/>
    <w:rPr>
      <w:color w:val="808080"/>
    </w:rPr>
  </w:style>
  <w:style w:type="character" w:customStyle="1" w:styleId="Estilo1">
    <w:name w:val="Estilo1"/>
    <w:basedOn w:val="Tipodeletrapredefinidodopargrafo"/>
    <w:uiPriority w:val="1"/>
    <w:rsid w:val="008E1DA1"/>
    <w:rPr>
      <w:b/>
      <w:sz w:val="28"/>
    </w:rPr>
  </w:style>
  <w:style w:type="character" w:customStyle="1" w:styleId="Estilo2">
    <w:name w:val="Estilo2"/>
    <w:basedOn w:val="Tipodeletrapredefinidodopargrafo"/>
    <w:uiPriority w:val="1"/>
    <w:rsid w:val="008E1DA1"/>
    <w:rPr>
      <w:b/>
      <w:sz w:val="28"/>
    </w:rPr>
  </w:style>
  <w:style w:type="character" w:customStyle="1" w:styleId="Estilo3">
    <w:name w:val="Estilo3"/>
    <w:basedOn w:val="Tipodeletrapredefinidodopargrafo"/>
    <w:uiPriority w:val="1"/>
    <w:rsid w:val="002F4FE5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2009\Doc%20Partilhados\FMAB07\%23Documentos%20novos%20Carlos\EQASAS\FALTAS\PEDIDO%20DE%20JUSTIFICA&#199;&#195;O%20DE%20FAL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29171CC4D4B4D82A3D110328912E5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4476FA-452E-4828-A96A-47DF133F294E}"/>
      </w:docPartPr>
      <w:docPartBody>
        <w:p w:rsidR="00000000" w:rsidRDefault="007D1042">
          <w:pPr>
            <w:pStyle w:val="E29171CC4D4B4D82A3D110328912E562"/>
          </w:pPr>
          <w:r w:rsidRPr="004D2923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B5B65A88000F47578624D91374C47F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C2E1FA-43EB-4597-8E32-2D6C343E2181}"/>
      </w:docPartPr>
      <w:docPartBody>
        <w:p w:rsidR="00000000" w:rsidRDefault="007D1042">
          <w:pPr>
            <w:pStyle w:val="B5B65A88000F47578624D91374C47FED"/>
          </w:pPr>
          <w:r w:rsidRPr="004D2923">
            <w:rPr>
              <w:rStyle w:val="TextodoMarcadordePosio"/>
            </w:rPr>
            <w:t>Escolha um item.</w:t>
          </w:r>
        </w:p>
      </w:docPartBody>
    </w:docPart>
    <w:docPart>
      <w:docPartPr>
        <w:name w:val="AFE3AFE39722419A8DFD200DA58725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4763A0-8412-4110-A7D3-F4F49F902423}"/>
      </w:docPartPr>
      <w:docPartBody>
        <w:p w:rsidR="00000000" w:rsidRDefault="007D1042">
          <w:pPr>
            <w:pStyle w:val="AFE3AFE39722419A8DFD200DA587259F"/>
          </w:pPr>
          <w:r w:rsidRPr="004D29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9D71C0EF4F5F4388A93F9A5ECA6A554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F03398-661E-452A-86B4-FFA5F05F2CE9}"/>
      </w:docPartPr>
      <w:docPartBody>
        <w:p w:rsidR="00000000" w:rsidRDefault="007D1042">
          <w:pPr>
            <w:pStyle w:val="9D71C0EF4F5F4388A93F9A5ECA6A554D"/>
          </w:pPr>
          <w:r w:rsidRPr="004D2923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2A5FAE3C17A84A438DCC9ED5959FBE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287001-01B4-4A33-9114-C76D021CBE40}"/>
      </w:docPartPr>
      <w:docPartBody>
        <w:p w:rsidR="00000000" w:rsidRDefault="007D1042">
          <w:pPr>
            <w:pStyle w:val="2A5FAE3C17A84A438DCC9ED5959FBEE1"/>
          </w:pPr>
          <w:r w:rsidRPr="004D29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16C74AB706444A3CA2090FD5B14629A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B476A9-B940-4EA0-A569-50478BE32B47}"/>
      </w:docPartPr>
      <w:docPartBody>
        <w:p w:rsidR="00000000" w:rsidRDefault="007D1042">
          <w:pPr>
            <w:pStyle w:val="16C74AB706444A3CA2090FD5B14629A2"/>
          </w:pPr>
          <w:r w:rsidRPr="004D2923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C483B8946A924F82AEDDA24D0A5436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82D7BF-EC21-4C8F-BF21-32BFBC6239EA}"/>
      </w:docPartPr>
      <w:docPartBody>
        <w:p w:rsidR="00000000" w:rsidRDefault="007D1042">
          <w:pPr>
            <w:pStyle w:val="C483B8946A924F82AEDDA24D0A543631"/>
          </w:pPr>
          <w:r w:rsidRPr="004D29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D920F4078CDD48D0AF3E948EBFC04A2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529C06-A0A5-489F-B607-A8E79B65EA0A}"/>
      </w:docPartPr>
      <w:docPartBody>
        <w:p w:rsidR="00000000" w:rsidRDefault="007D1042">
          <w:pPr>
            <w:pStyle w:val="D920F4078CDD48D0AF3E948EBFC04A26"/>
          </w:pPr>
          <w:r w:rsidRPr="004D2923">
            <w:rPr>
              <w:rStyle w:val="TextodoMarcadordePosio"/>
            </w:rPr>
            <w:t xml:space="preserve">Clique aqui para </w:t>
          </w:r>
          <w:r w:rsidRPr="004D2923">
            <w:rPr>
              <w:rStyle w:val="TextodoMarcadordePosio"/>
            </w:rPr>
            <w:t>introduzir texto.</w:t>
          </w:r>
        </w:p>
      </w:docPartBody>
    </w:docPart>
    <w:docPart>
      <w:docPartPr>
        <w:name w:val="30937E76A00F4324AA1D40CBB862E1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39B643-DA0A-4748-80E6-9A3652B0DD2F}"/>
      </w:docPartPr>
      <w:docPartBody>
        <w:p w:rsidR="00000000" w:rsidRDefault="007D1042">
          <w:pPr>
            <w:pStyle w:val="30937E76A00F4324AA1D40CBB862E1FF"/>
          </w:pPr>
          <w:r w:rsidRPr="004D2923">
            <w:rPr>
              <w:rStyle w:val="TextodoMarcadordePosio"/>
            </w:rPr>
            <w:t>Clique aqui para introduzir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rli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042"/>
    <w:rsid w:val="007D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Pr>
      <w:color w:val="808080"/>
    </w:rPr>
  </w:style>
  <w:style w:type="paragraph" w:customStyle="1" w:styleId="E29171CC4D4B4D82A3D110328912E562">
    <w:name w:val="E29171CC4D4B4D82A3D110328912E562"/>
  </w:style>
  <w:style w:type="paragraph" w:customStyle="1" w:styleId="B5B65A88000F47578624D91374C47FED">
    <w:name w:val="B5B65A88000F47578624D91374C47FED"/>
  </w:style>
  <w:style w:type="paragraph" w:customStyle="1" w:styleId="AFE3AFE39722419A8DFD200DA587259F">
    <w:name w:val="AFE3AFE39722419A8DFD200DA587259F"/>
  </w:style>
  <w:style w:type="paragraph" w:customStyle="1" w:styleId="9D71C0EF4F5F4388A93F9A5ECA6A554D">
    <w:name w:val="9D71C0EF4F5F4388A93F9A5ECA6A554D"/>
  </w:style>
  <w:style w:type="paragraph" w:customStyle="1" w:styleId="2A5FAE3C17A84A438DCC9ED5959FBEE1">
    <w:name w:val="2A5FAE3C17A84A438DCC9ED5959FBEE1"/>
  </w:style>
  <w:style w:type="paragraph" w:customStyle="1" w:styleId="16C74AB706444A3CA2090FD5B14629A2">
    <w:name w:val="16C74AB706444A3CA2090FD5B14629A2"/>
  </w:style>
  <w:style w:type="paragraph" w:customStyle="1" w:styleId="C483B8946A924F82AEDDA24D0A543631">
    <w:name w:val="C483B8946A924F82AEDDA24D0A543631"/>
  </w:style>
  <w:style w:type="paragraph" w:customStyle="1" w:styleId="D920F4078CDD48D0AF3E948EBFC04A26">
    <w:name w:val="D920F4078CDD48D0AF3E948EBFC04A26"/>
  </w:style>
  <w:style w:type="paragraph" w:customStyle="1" w:styleId="30937E76A00F4324AA1D40CBB862E1FF">
    <w:name w:val="30937E76A00F4324AA1D40CBB862E1F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Pr>
      <w:color w:val="808080"/>
    </w:rPr>
  </w:style>
  <w:style w:type="paragraph" w:customStyle="1" w:styleId="E29171CC4D4B4D82A3D110328912E562">
    <w:name w:val="E29171CC4D4B4D82A3D110328912E562"/>
  </w:style>
  <w:style w:type="paragraph" w:customStyle="1" w:styleId="B5B65A88000F47578624D91374C47FED">
    <w:name w:val="B5B65A88000F47578624D91374C47FED"/>
  </w:style>
  <w:style w:type="paragraph" w:customStyle="1" w:styleId="AFE3AFE39722419A8DFD200DA587259F">
    <w:name w:val="AFE3AFE39722419A8DFD200DA587259F"/>
  </w:style>
  <w:style w:type="paragraph" w:customStyle="1" w:styleId="9D71C0EF4F5F4388A93F9A5ECA6A554D">
    <w:name w:val="9D71C0EF4F5F4388A93F9A5ECA6A554D"/>
  </w:style>
  <w:style w:type="paragraph" w:customStyle="1" w:styleId="2A5FAE3C17A84A438DCC9ED5959FBEE1">
    <w:name w:val="2A5FAE3C17A84A438DCC9ED5959FBEE1"/>
  </w:style>
  <w:style w:type="paragraph" w:customStyle="1" w:styleId="16C74AB706444A3CA2090FD5B14629A2">
    <w:name w:val="16C74AB706444A3CA2090FD5B14629A2"/>
  </w:style>
  <w:style w:type="paragraph" w:customStyle="1" w:styleId="C483B8946A924F82AEDDA24D0A543631">
    <w:name w:val="C483B8946A924F82AEDDA24D0A543631"/>
  </w:style>
  <w:style w:type="paragraph" w:customStyle="1" w:styleId="D920F4078CDD48D0AF3E948EBFC04A26">
    <w:name w:val="D920F4078CDD48D0AF3E948EBFC04A26"/>
  </w:style>
  <w:style w:type="paragraph" w:customStyle="1" w:styleId="30937E76A00F4324AA1D40CBB862E1FF">
    <w:name w:val="30937E76A00F4324AA1D40CBB862E1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3B963-7E87-459A-8309-47F2EEE34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PEDIDO DE JUSTIFICAÇÃO DE FALTA</Template>
  <TotalTime>1</TotalTime>
  <Pages>1</Pages>
  <Words>128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FMAB06A</dc:creator>
  <cp:lastModifiedBy>FMAB06A</cp:lastModifiedBy>
  <cp:revision>1</cp:revision>
  <cp:lastPrinted>2021-04-23T13:16:00Z</cp:lastPrinted>
  <dcterms:created xsi:type="dcterms:W3CDTF">2021-05-01T13:07:00Z</dcterms:created>
  <dcterms:modified xsi:type="dcterms:W3CDTF">2021-05-01T13:08:00Z</dcterms:modified>
</cp:coreProperties>
</file>